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05028" w14:textId="77777777" w:rsidR="00707D1D" w:rsidRPr="006457A1" w:rsidRDefault="00707D1D" w:rsidP="00707D1D">
      <w:pPr>
        <w:pStyle w:val="Title"/>
        <w:rPr>
          <w:sz w:val="36"/>
          <w:szCs w:val="36"/>
        </w:rPr>
      </w:pPr>
      <w:r>
        <w:rPr>
          <w:sz w:val="36"/>
          <w:szCs w:val="36"/>
        </w:rPr>
        <w:t>ICE (In Case of Emergency) Form</w:t>
      </w:r>
    </w:p>
    <w:p w14:paraId="79233461" w14:textId="7D538070" w:rsidR="00677CF7" w:rsidRPr="00721B1F" w:rsidRDefault="00053527" w:rsidP="00707D1D">
      <w:pPr>
        <w:spacing w:line="240" w:lineRule="auto"/>
        <w:rPr>
          <w:b/>
          <w:bCs/>
        </w:rPr>
      </w:pPr>
      <w:r w:rsidRPr="00721B1F">
        <w:rPr>
          <w:b/>
          <w:bCs/>
        </w:rPr>
        <w:t xml:space="preserve">Group </w:t>
      </w:r>
      <w:r w:rsidR="00677CF7">
        <w:rPr>
          <w:b/>
          <w:bCs/>
        </w:rPr>
        <w:t>Name</w:t>
      </w:r>
      <w:r>
        <w:t>:</w:t>
      </w:r>
      <w:r w:rsidR="00677CF7" w:rsidRPr="00677CF7">
        <w:rPr>
          <w:b/>
          <w:bCs/>
        </w:rPr>
        <w:t xml:space="preserve"> </w:t>
      </w:r>
      <w:r w:rsidR="00677CF7">
        <w:rPr>
          <w:b/>
          <w:bCs/>
        </w:rPr>
        <w:tab/>
      </w:r>
      <w:r w:rsidR="00677CF7">
        <w:rPr>
          <w:b/>
          <w:bCs/>
        </w:rPr>
        <w:tab/>
      </w:r>
      <w:r w:rsidR="00677CF7">
        <w:rPr>
          <w:b/>
          <w:bCs/>
        </w:rPr>
        <w:tab/>
      </w:r>
      <w:r w:rsidR="00677CF7">
        <w:rPr>
          <w:b/>
          <w:bCs/>
        </w:rPr>
        <w:tab/>
      </w:r>
      <w:r w:rsidR="00677CF7">
        <w:rPr>
          <w:b/>
          <w:bCs/>
        </w:rPr>
        <w:tab/>
      </w:r>
      <w:r w:rsidR="00677CF7">
        <w:rPr>
          <w:b/>
          <w:bCs/>
        </w:rPr>
        <w:tab/>
      </w:r>
      <w:r w:rsidR="00677CF7">
        <w:rPr>
          <w:b/>
          <w:bCs/>
        </w:rPr>
        <w:tab/>
      </w:r>
      <w:r w:rsidR="00677CF7">
        <w:rPr>
          <w:b/>
          <w:bCs/>
        </w:rPr>
        <w:tab/>
      </w:r>
      <w:r w:rsidR="00677CF7">
        <w:rPr>
          <w:b/>
          <w:bCs/>
        </w:rPr>
        <w:tab/>
      </w:r>
      <w:r w:rsidR="00677CF7" w:rsidRPr="00721B1F">
        <w:rPr>
          <w:b/>
          <w:bCs/>
        </w:rPr>
        <w:t>Group</w:t>
      </w:r>
      <w:r w:rsidR="00677CF7">
        <w:rPr>
          <w:b/>
          <w:bCs/>
        </w:rPr>
        <w:t xml:space="preserve"> Leader</w:t>
      </w:r>
      <w:r w:rsidR="00677CF7" w:rsidRPr="00721B1F">
        <w:rPr>
          <w:b/>
          <w:bCs/>
        </w:rPr>
        <w:t>:</w:t>
      </w:r>
    </w:p>
    <w:p w14:paraId="57B66B06" w14:textId="569D6A5E" w:rsidR="00053527" w:rsidRDefault="00053527" w:rsidP="0005352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6"/>
        <w:gridCol w:w="1806"/>
        <w:gridCol w:w="1784"/>
        <w:gridCol w:w="4027"/>
        <w:gridCol w:w="1798"/>
        <w:gridCol w:w="763"/>
        <w:gridCol w:w="1896"/>
      </w:tblGrid>
      <w:tr w:rsidR="00E30B5F" w14:paraId="1296146D" w14:textId="71C78F14" w:rsidTr="00E30B5F">
        <w:tc>
          <w:tcPr>
            <w:tcW w:w="1876" w:type="dxa"/>
          </w:tcPr>
          <w:p w14:paraId="2F6DE1E9" w14:textId="0BD5B254" w:rsidR="00E30B5F" w:rsidRPr="00721B1F" w:rsidRDefault="00E30B5F" w:rsidP="00721B1F">
            <w:pPr>
              <w:rPr>
                <w:b/>
                <w:bCs/>
              </w:rPr>
            </w:pPr>
            <w:r w:rsidRPr="00721B1F">
              <w:rPr>
                <w:b/>
                <w:bCs/>
              </w:rPr>
              <w:t>Member’s Name</w:t>
            </w:r>
          </w:p>
        </w:tc>
        <w:tc>
          <w:tcPr>
            <w:tcW w:w="1806" w:type="dxa"/>
          </w:tcPr>
          <w:p w14:paraId="72972F0D" w14:textId="009728A2" w:rsidR="00E30B5F" w:rsidRPr="00721B1F" w:rsidRDefault="00E30B5F" w:rsidP="00721B1F">
            <w:pPr>
              <w:rPr>
                <w:b/>
                <w:bCs/>
              </w:rPr>
            </w:pPr>
            <w:r w:rsidRPr="00721B1F">
              <w:rPr>
                <w:b/>
                <w:bCs/>
              </w:rPr>
              <w:t>Contact Name</w:t>
            </w:r>
          </w:p>
        </w:tc>
        <w:tc>
          <w:tcPr>
            <w:tcW w:w="1784" w:type="dxa"/>
          </w:tcPr>
          <w:p w14:paraId="25807C17" w14:textId="002490EA" w:rsidR="00E30B5F" w:rsidRPr="00721B1F" w:rsidRDefault="00E30B5F" w:rsidP="00721B1F">
            <w:pPr>
              <w:rPr>
                <w:b/>
                <w:bCs/>
              </w:rPr>
            </w:pPr>
            <w:r w:rsidRPr="00721B1F">
              <w:rPr>
                <w:b/>
                <w:bCs/>
              </w:rPr>
              <w:t>Relationship</w:t>
            </w:r>
          </w:p>
        </w:tc>
        <w:tc>
          <w:tcPr>
            <w:tcW w:w="4027" w:type="dxa"/>
          </w:tcPr>
          <w:p w14:paraId="4D254D08" w14:textId="70C83692" w:rsidR="00E30B5F" w:rsidRPr="00721B1F" w:rsidRDefault="00E30B5F" w:rsidP="00721B1F">
            <w:pPr>
              <w:rPr>
                <w:b/>
                <w:bCs/>
              </w:rPr>
            </w:pPr>
            <w:r w:rsidRPr="00721B1F">
              <w:rPr>
                <w:b/>
                <w:bCs/>
              </w:rPr>
              <w:t>Email Address</w:t>
            </w:r>
          </w:p>
        </w:tc>
        <w:tc>
          <w:tcPr>
            <w:tcW w:w="1798" w:type="dxa"/>
          </w:tcPr>
          <w:p w14:paraId="2B08FB1B" w14:textId="4FA249BC" w:rsidR="00E30B5F" w:rsidRPr="00E30B5F" w:rsidRDefault="00E30B5F" w:rsidP="00E30B5F">
            <w:pPr>
              <w:rPr>
                <w:b/>
                <w:bCs/>
              </w:rPr>
            </w:pPr>
            <w:r w:rsidRPr="00721B1F">
              <w:rPr>
                <w:b/>
                <w:bCs/>
              </w:rPr>
              <w:t>Mobile No.</w:t>
            </w:r>
          </w:p>
        </w:tc>
        <w:tc>
          <w:tcPr>
            <w:tcW w:w="763" w:type="dxa"/>
          </w:tcPr>
          <w:p w14:paraId="2682018B" w14:textId="027C9D44" w:rsidR="00E30B5F" w:rsidRPr="00721B1F" w:rsidRDefault="00E30B5F" w:rsidP="00707D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ICE?</w:t>
            </w:r>
          </w:p>
        </w:tc>
        <w:tc>
          <w:tcPr>
            <w:tcW w:w="1896" w:type="dxa"/>
          </w:tcPr>
          <w:p w14:paraId="0FC8EDE7" w14:textId="6F4E3632" w:rsidR="00E30B5F" w:rsidRPr="00721B1F" w:rsidRDefault="00E30B5F" w:rsidP="00721B1F">
            <w:pPr>
              <w:rPr>
                <w:b/>
                <w:bCs/>
              </w:rPr>
            </w:pPr>
            <w:r w:rsidRPr="00721B1F">
              <w:rPr>
                <w:b/>
                <w:bCs/>
              </w:rPr>
              <w:t>Landline No.</w:t>
            </w:r>
          </w:p>
        </w:tc>
      </w:tr>
      <w:tr w:rsidR="00E30B5F" w14:paraId="47BA742D" w14:textId="2A5B5F4E" w:rsidTr="00E30B5F">
        <w:tc>
          <w:tcPr>
            <w:tcW w:w="1876" w:type="dxa"/>
          </w:tcPr>
          <w:p w14:paraId="1F1831F8" w14:textId="04201968" w:rsidR="00E30B5F" w:rsidRDefault="00E30B5F" w:rsidP="00721B1F"/>
        </w:tc>
        <w:tc>
          <w:tcPr>
            <w:tcW w:w="1806" w:type="dxa"/>
          </w:tcPr>
          <w:p w14:paraId="4F196509" w14:textId="5E7B54AA" w:rsidR="00E30B5F" w:rsidRDefault="00E30B5F" w:rsidP="00721B1F"/>
        </w:tc>
        <w:tc>
          <w:tcPr>
            <w:tcW w:w="1784" w:type="dxa"/>
          </w:tcPr>
          <w:p w14:paraId="7E41ABFD" w14:textId="3C6BEC34" w:rsidR="00E30B5F" w:rsidRDefault="00E30B5F" w:rsidP="00721B1F"/>
        </w:tc>
        <w:tc>
          <w:tcPr>
            <w:tcW w:w="4027" w:type="dxa"/>
          </w:tcPr>
          <w:p w14:paraId="38701241" w14:textId="135156B1" w:rsidR="00E30B5F" w:rsidRDefault="00E30B5F" w:rsidP="00721B1F"/>
        </w:tc>
        <w:tc>
          <w:tcPr>
            <w:tcW w:w="1798" w:type="dxa"/>
          </w:tcPr>
          <w:p w14:paraId="3E791F81" w14:textId="327788F0" w:rsidR="00E30B5F" w:rsidRDefault="00E30B5F" w:rsidP="00721B1F"/>
        </w:tc>
        <w:tc>
          <w:tcPr>
            <w:tcW w:w="763" w:type="dxa"/>
          </w:tcPr>
          <w:p w14:paraId="6A9B03B1" w14:textId="2ECD215A" w:rsidR="00E30B5F" w:rsidRDefault="00E30B5F" w:rsidP="00707D1D">
            <w:pPr>
              <w:jc w:val="center"/>
            </w:pPr>
          </w:p>
        </w:tc>
        <w:tc>
          <w:tcPr>
            <w:tcW w:w="1896" w:type="dxa"/>
          </w:tcPr>
          <w:p w14:paraId="0E640982" w14:textId="0E853C16" w:rsidR="00E30B5F" w:rsidRDefault="00E30B5F" w:rsidP="00721B1F"/>
        </w:tc>
      </w:tr>
      <w:tr w:rsidR="00E30B5F" w14:paraId="77147F84" w14:textId="77777777" w:rsidTr="00E30B5F">
        <w:tc>
          <w:tcPr>
            <w:tcW w:w="1876" w:type="dxa"/>
          </w:tcPr>
          <w:p w14:paraId="42EA278C" w14:textId="77777777" w:rsidR="00E30B5F" w:rsidRDefault="00E30B5F" w:rsidP="00721B1F"/>
        </w:tc>
        <w:tc>
          <w:tcPr>
            <w:tcW w:w="1806" w:type="dxa"/>
          </w:tcPr>
          <w:p w14:paraId="2BFC0C96" w14:textId="77777777" w:rsidR="00E30B5F" w:rsidRDefault="00E30B5F" w:rsidP="00721B1F"/>
        </w:tc>
        <w:tc>
          <w:tcPr>
            <w:tcW w:w="1784" w:type="dxa"/>
          </w:tcPr>
          <w:p w14:paraId="7F7BB174" w14:textId="77777777" w:rsidR="00E30B5F" w:rsidRDefault="00E30B5F" w:rsidP="00721B1F"/>
        </w:tc>
        <w:tc>
          <w:tcPr>
            <w:tcW w:w="4027" w:type="dxa"/>
          </w:tcPr>
          <w:p w14:paraId="47539C9C" w14:textId="77777777" w:rsidR="00E30B5F" w:rsidRDefault="00E30B5F" w:rsidP="00721B1F"/>
        </w:tc>
        <w:tc>
          <w:tcPr>
            <w:tcW w:w="1798" w:type="dxa"/>
          </w:tcPr>
          <w:p w14:paraId="6DABF50B" w14:textId="77777777" w:rsidR="00E30B5F" w:rsidRDefault="00E30B5F" w:rsidP="00721B1F"/>
        </w:tc>
        <w:tc>
          <w:tcPr>
            <w:tcW w:w="763" w:type="dxa"/>
          </w:tcPr>
          <w:p w14:paraId="33166B8B" w14:textId="77777777" w:rsidR="00E30B5F" w:rsidRDefault="00E30B5F" w:rsidP="00707D1D">
            <w:pPr>
              <w:jc w:val="center"/>
            </w:pPr>
          </w:p>
        </w:tc>
        <w:tc>
          <w:tcPr>
            <w:tcW w:w="1896" w:type="dxa"/>
          </w:tcPr>
          <w:p w14:paraId="78E4A82B" w14:textId="57E97ABC" w:rsidR="00E30B5F" w:rsidRDefault="00E30B5F" w:rsidP="00721B1F"/>
        </w:tc>
      </w:tr>
      <w:tr w:rsidR="00E30B5F" w14:paraId="2CAC6593" w14:textId="77777777" w:rsidTr="00E30B5F">
        <w:tc>
          <w:tcPr>
            <w:tcW w:w="1876" w:type="dxa"/>
          </w:tcPr>
          <w:p w14:paraId="30D8A1EF" w14:textId="77777777" w:rsidR="00E30B5F" w:rsidRDefault="00E30B5F" w:rsidP="00721B1F"/>
        </w:tc>
        <w:tc>
          <w:tcPr>
            <w:tcW w:w="1806" w:type="dxa"/>
          </w:tcPr>
          <w:p w14:paraId="01C90FD7" w14:textId="77777777" w:rsidR="00E30B5F" w:rsidRDefault="00E30B5F" w:rsidP="00721B1F"/>
        </w:tc>
        <w:tc>
          <w:tcPr>
            <w:tcW w:w="1784" w:type="dxa"/>
          </w:tcPr>
          <w:p w14:paraId="19715F8F" w14:textId="77777777" w:rsidR="00E30B5F" w:rsidRDefault="00E30B5F" w:rsidP="00721B1F"/>
        </w:tc>
        <w:tc>
          <w:tcPr>
            <w:tcW w:w="4027" w:type="dxa"/>
          </w:tcPr>
          <w:p w14:paraId="2D6BAA20" w14:textId="77777777" w:rsidR="00E30B5F" w:rsidRDefault="00E30B5F" w:rsidP="00721B1F"/>
        </w:tc>
        <w:tc>
          <w:tcPr>
            <w:tcW w:w="1798" w:type="dxa"/>
          </w:tcPr>
          <w:p w14:paraId="166A4872" w14:textId="77777777" w:rsidR="00E30B5F" w:rsidRDefault="00E30B5F" w:rsidP="00721B1F"/>
        </w:tc>
        <w:tc>
          <w:tcPr>
            <w:tcW w:w="763" w:type="dxa"/>
          </w:tcPr>
          <w:p w14:paraId="73CBB909" w14:textId="77777777" w:rsidR="00E30B5F" w:rsidRDefault="00E30B5F" w:rsidP="00707D1D">
            <w:pPr>
              <w:jc w:val="center"/>
            </w:pPr>
          </w:p>
        </w:tc>
        <w:tc>
          <w:tcPr>
            <w:tcW w:w="1896" w:type="dxa"/>
          </w:tcPr>
          <w:p w14:paraId="066A0772" w14:textId="7E2886E3" w:rsidR="00E30B5F" w:rsidRDefault="00E30B5F" w:rsidP="00721B1F"/>
        </w:tc>
      </w:tr>
      <w:tr w:rsidR="00E30B5F" w14:paraId="5BD43128" w14:textId="77777777" w:rsidTr="00E30B5F">
        <w:tc>
          <w:tcPr>
            <w:tcW w:w="1876" w:type="dxa"/>
          </w:tcPr>
          <w:p w14:paraId="610AAC54" w14:textId="77777777" w:rsidR="00E30B5F" w:rsidRDefault="00E30B5F" w:rsidP="00721B1F"/>
        </w:tc>
        <w:tc>
          <w:tcPr>
            <w:tcW w:w="1806" w:type="dxa"/>
          </w:tcPr>
          <w:p w14:paraId="71820202" w14:textId="77777777" w:rsidR="00E30B5F" w:rsidRDefault="00E30B5F" w:rsidP="00721B1F"/>
        </w:tc>
        <w:tc>
          <w:tcPr>
            <w:tcW w:w="1784" w:type="dxa"/>
          </w:tcPr>
          <w:p w14:paraId="2393EB5B" w14:textId="77777777" w:rsidR="00E30B5F" w:rsidRDefault="00E30B5F" w:rsidP="00721B1F"/>
        </w:tc>
        <w:tc>
          <w:tcPr>
            <w:tcW w:w="4027" w:type="dxa"/>
          </w:tcPr>
          <w:p w14:paraId="7CB8D9CC" w14:textId="77777777" w:rsidR="00E30B5F" w:rsidRDefault="00E30B5F" w:rsidP="00721B1F"/>
        </w:tc>
        <w:tc>
          <w:tcPr>
            <w:tcW w:w="1798" w:type="dxa"/>
          </w:tcPr>
          <w:p w14:paraId="5A885BD9" w14:textId="77777777" w:rsidR="00E30B5F" w:rsidRDefault="00E30B5F" w:rsidP="00721B1F"/>
        </w:tc>
        <w:tc>
          <w:tcPr>
            <w:tcW w:w="763" w:type="dxa"/>
          </w:tcPr>
          <w:p w14:paraId="65A23CEA" w14:textId="77777777" w:rsidR="00E30B5F" w:rsidRDefault="00E30B5F" w:rsidP="00707D1D">
            <w:pPr>
              <w:jc w:val="center"/>
            </w:pPr>
          </w:p>
        </w:tc>
        <w:tc>
          <w:tcPr>
            <w:tcW w:w="1896" w:type="dxa"/>
          </w:tcPr>
          <w:p w14:paraId="3C386DAC" w14:textId="698670CC" w:rsidR="00E30B5F" w:rsidRDefault="00E30B5F" w:rsidP="00721B1F"/>
        </w:tc>
      </w:tr>
      <w:tr w:rsidR="00E30B5F" w14:paraId="0CC6FC6C" w14:textId="77777777" w:rsidTr="00E30B5F">
        <w:tc>
          <w:tcPr>
            <w:tcW w:w="1876" w:type="dxa"/>
          </w:tcPr>
          <w:p w14:paraId="5EDCDD98" w14:textId="77777777" w:rsidR="00E30B5F" w:rsidRDefault="00E30B5F" w:rsidP="00721B1F"/>
        </w:tc>
        <w:tc>
          <w:tcPr>
            <w:tcW w:w="1806" w:type="dxa"/>
          </w:tcPr>
          <w:p w14:paraId="5A2E01A9" w14:textId="77777777" w:rsidR="00E30B5F" w:rsidRDefault="00E30B5F" w:rsidP="00721B1F"/>
        </w:tc>
        <w:tc>
          <w:tcPr>
            <w:tcW w:w="1784" w:type="dxa"/>
          </w:tcPr>
          <w:p w14:paraId="32028A62" w14:textId="77777777" w:rsidR="00E30B5F" w:rsidRDefault="00E30B5F" w:rsidP="00721B1F"/>
        </w:tc>
        <w:tc>
          <w:tcPr>
            <w:tcW w:w="4027" w:type="dxa"/>
          </w:tcPr>
          <w:p w14:paraId="2683B136" w14:textId="77777777" w:rsidR="00E30B5F" w:rsidRDefault="00E30B5F" w:rsidP="00721B1F"/>
        </w:tc>
        <w:tc>
          <w:tcPr>
            <w:tcW w:w="1798" w:type="dxa"/>
          </w:tcPr>
          <w:p w14:paraId="253235C4" w14:textId="77777777" w:rsidR="00E30B5F" w:rsidRDefault="00E30B5F" w:rsidP="00721B1F"/>
        </w:tc>
        <w:tc>
          <w:tcPr>
            <w:tcW w:w="763" w:type="dxa"/>
          </w:tcPr>
          <w:p w14:paraId="7311E58E" w14:textId="77777777" w:rsidR="00E30B5F" w:rsidRDefault="00E30B5F" w:rsidP="00707D1D">
            <w:pPr>
              <w:jc w:val="center"/>
            </w:pPr>
          </w:p>
        </w:tc>
        <w:tc>
          <w:tcPr>
            <w:tcW w:w="1896" w:type="dxa"/>
          </w:tcPr>
          <w:p w14:paraId="12456F2E" w14:textId="1C07D20C" w:rsidR="00E30B5F" w:rsidRDefault="00E30B5F" w:rsidP="00721B1F"/>
        </w:tc>
      </w:tr>
      <w:tr w:rsidR="00E30B5F" w14:paraId="3BE4C830" w14:textId="77777777" w:rsidTr="00E30B5F">
        <w:tc>
          <w:tcPr>
            <w:tcW w:w="1876" w:type="dxa"/>
          </w:tcPr>
          <w:p w14:paraId="00EAA4A9" w14:textId="77777777" w:rsidR="00E30B5F" w:rsidRDefault="00E30B5F" w:rsidP="00721B1F"/>
        </w:tc>
        <w:tc>
          <w:tcPr>
            <w:tcW w:w="1806" w:type="dxa"/>
          </w:tcPr>
          <w:p w14:paraId="44BBA31D" w14:textId="77777777" w:rsidR="00E30B5F" w:rsidRDefault="00E30B5F" w:rsidP="00721B1F"/>
        </w:tc>
        <w:tc>
          <w:tcPr>
            <w:tcW w:w="1784" w:type="dxa"/>
          </w:tcPr>
          <w:p w14:paraId="6D6D6075" w14:textId="77777777" w:rsidR="00E30B5F" w:rsidRDefault="00E30B5F" w:rsidP="00721B1F"/>
        </w:tc>
        <w:tc>
          <w:tcPr>
            <w:tcW w:w="4027" w:type="dxa"/>
          </w:tcPr>
          <w:p w14:paraId="181A5467" w14:textId="77777777" w:rsidR="00E30B5F" w:rsidRDefault="00E30B5F" w:rsidP="00721B1F"/>
        </w:tc>
        <w:tc>
          <w:tcPr>
            <w:tcW w:w="1798" w:type="dxa"/>
          </w:tcPr>
          <w:p w14:paraId="4524BC79" w14:textId="77777777" w:rsidR="00E30B5F" w:rsidRDefault="00E30B5F" w:rsidP="00721B1F"/>
        </w:tc>
        <w:tc>
          <w:tcPr>
            <w:tcW w:w="763" w:type="dxa"/>
          </w:tcPr>
          <w:p w14:paraId="773E0F71" w14:textId="77777777" w:rsidR="00E30B5F" w:rsidRDefault="00E30B5F" w:rsidP="00707D1D">
            <w:pPr>
              <w:jc w:val="center"/>
            </w:pPr>
          </w:p>
        </w:tc>
        <w:tc>
          <w:tcPr>
            <w:tcW w:w="1896" w:type="dxa"/>
          </w:tcPr>
          <w:p w14:paraId="2D5F4B9E" w14:textId="10A07891" w:rsidR="00E30B5F" w:rsidRDefault="00E30B5F" w:rsidP="00721B1F"/>
        </w:tc>
      </w:tr>
      <w:tr w:rsidR="00E30B5F" w14:paraId="5FEA7A47" w14:textId="77777777" w:rsidTr="00E30B5F">
        <w:tc>
          <w:tcPr>
            <w:tcW w:w="1876" w:type="dxa"/>
          </w:tcPr>
          <w:p w14:paraId="5FF8D369" w14:textId="77777777" w:rsidR="00E30B5F" w:rsidRDefault="00E30B5F" w:rsidP="00721B1F"/>
        </w:tc>
        <w:tc>
          <w:tcPr>
            <w:tcW w:w="1806" w:type="dxa"/>
          </w:tcPr>
          <w:p w14:paraId="67D33F88" w14:textId="77777777" w:rsidR="00E30B5F" w:rsidRDefault="00E30B5F" w:rsidP="00721B1F"/>
        </w:tc>
        <w:tc>
          <w:tcPr>
            <w:tcW w:w="1784" w:type="dxa"/>
          </w:tcPr>
          <w:p w14:paraId="2E392A76" w14:textId="77777777" w:rsidR="00E30B5F" w:rsidRDefault="00E30B5F" w:rsidP="00721B1F"/>
        </w:tc>
        <w:tc>
          <w:tcPr>
            <w:tcW w:w="4027" w:type="dxa"/>
          </w:tcPr>
          <w:p w14:paraId="621EB37A" w14:textId="77777777" w:rsidR="00E30B5F" w:rsidRDefault="00E30B5F" w:rsidP="00721B1F"/>
        </w:tc>
        <w:tc>
          <w:tcPr>
            <w:tcW w:w="1798" w:type="dxa"/>
          </w:tcPr>
          <w:p w14:paraId="4ED83B84" w14:textId="77777777" w:rsidR="00E30B5F" w:rsidRDefault="00E30B5F" w:rsidP="00721B1F"/>
        </w:tc>
        <w:tc>
          <w:tcPr>
            <w:tcW w:w="763" w:type="dxa"/>
          </w:tcPr>
          <w:p w14:paraId="04467717" w14:textId="77777777" w:rsidR="00E30B5F" w:rsidRDefault="00E30B5F" w:rsidP="00707D1D">
            <w:pPr>
              <w:jc w:val="center"/>
            </w:pPr>
          </w:p>
        </w:tc>
        <w:tc>
          <w:tcPr>
            <w:tcW w:w="1896" w:type="dxa"/>
          </w:tcPr>
          <w:p w14:paraId="58701BE1" w14:textId="22E347CE" w:rsidR="00E30B5F" w:rsidRDefault="00E30B5F" w:rsidP="00721B1F"/>
        </w:tc>
      </w:tr>
      <w:tr w:rsidR="00E30B5F" w14:paraId="669B54B0" w14:textId="77777777" w:rsidTr="00E30B5F">
        <w:tc>
          <w:tcPr>
            <w:tcW w:w="1876" w:type="dxa"/>
          </w:tcPr>
          <w:p w14:paraId="1BF8762D" w14:textId="77777777" w:rsidR="00E30B5F" w:rsidRDefault="00E30B5F" w:rsidP="00721B1F"/>
        </w:tc>
        <w:tc>
          <w:tcPr>
            <w:tcW w:w="1806" w:type="dxa"/>
          </w:tcPr>
          <w:p w14:paraId="25DA5D2A" w14:textId="77777777" w:rsidR="00E30B5F" w:rsidRDefault="00E30B5F" w:rsidP="00721B1F"/>
        </w:tc>
        <w:tc>
          <w:tcPr>
            <w:tcW w:w="1784" w:type="dxa"/>
          </w:tcPr>
          <w:p w14:paraId="4534CC4E" w14:textId="77777777" w:rsidR="00E30B5F" w:rsidRDefault="00E30B5F" w:rsidP="00721B1F"/>
        </w:tc>
        <w:tc>
          <w:tcPr>
            <w:tcW w:w="4027" w:type="dxa"/>
          </w:tcPr>
          <w:p w14:paraId="158EA115" w14:textId="77777777" w:rsidR="00E30B5F" w:rsidRDefault="00E30B5F" w:rsidP="00721B1F"/>
        </w:tc>
        <w:tc>
          <w:tcPr>
            <w:tcW w:w="1798" w:type="dxa"/>
          </w:tcPr>
          <w:p w14:paraId="1BC666D1" w14:textId="77777777" w:rsidR="00E30B5F" w:rsidRDefault="00E30B5F" w:rsidP="00721B1F"/>
        </w:tc>
        <w:tc>
          <w:tcPr>
            <w:tcW w:w="763" w:type="dxa"/>
          </w:tcPr>
          <w:p w14:paraId="01462B14" w14:textId="77777777" w:rsidR="00E30B5F" w:rsidRDefault="00E30B5F" w:rsidP="00707D1D">
            <w:pPr>
              <w:jc w:val="center"/>
            </w:pPr>
          </w:p>
        </w:tc>
        <w:tc>
          <w:tcPr>
            <w:tcW w:w="1896" w:type="dxa"/>
          </w:tcPr>
          <w:p w14:paraId="25631EA5" w14:textId="1E536B40" w:rsidR="00E30B5F" w:rsidRDefault="00E30B5F" w:rsidP="00721B1F"/>
        </w:tc>
      </w:tr>
      <w:tr w:rsidR="00E30B5F" w14:paraId="5BF4CDEC" w14:textId="77777777" w:rsidTr="00E30B5F">
        <w:tc>
          <w:tcPr>
            <w:tcW w:w="1876" w:type="dxa"/>
          </w:tcPr>
          <w:p w14:paraId="0A3BAAE0" w14:textId="77777777" w:rsidR="00E30B5F" w:rsidRDefault="00E30B5F" w:rsidP="00721B1F"/>
        </w:tc>
        <w:tc>
          <w:tcPr>
            <w:tcW w:w="1806" w:type="dxa"/>
          </w:tcPr>
          <w:p w14:paraId="2E16FC5D" w14:textId="77777777" w:rsidR="00E30B5F" w:rsidRDefault="00E30B5F" w:rsidP="00721B1F"/>
        </w:tc>
        <w:tc>
          <w:tcPr>
            <w:tcW w:w="1784" w:type="dxa"/>
          </w:tcPr>
          <w:p w14:paraId="42DC3CF9" w14:textId="77777777" w:rsidR="00E30B5F" w:rsidRDefault="00E30B5F" w:rsidP="00721B1F"/>
        </w:tc>
        <w:tc>
          <w:tcPr>
            <w:tcW w:w="4027" w:type="dxa"/>
          </w:tcPr>
          <w:p w14:paraId="161BF759" w14:textId="77777777" w:rsidR="00E30B5F" w:rsidRDefault="00E30B5F" w:rsidP="00721B1F"/>
        </w:tc>
        <w:tc>
          <w:tcPr>
            <w:tcW w:w="1798" w:type="dxa"/>
          </w:tcPr>
          <w:p w14:paraId="49ECD178" w14:textId="77777777" w:rsidR="00E30B5F" w:rsidRDefault="00E30B5F" w:rsidP="00721B1F"/>
        </w:tc>
        <w:tc>
          <w:tcPr>
            <w:tcW w:w="763" w:type="dxa"/>
          </w:tcPr>
          <w:p w14:paraId="62B2E625" w14:textId="77777777" w:rsidR="00E30B5F" w:rsidRDefault="00E30B5F" w:rsidP="00707D1D">
            <w:pPr>
              <w:jc w:val="center"/>
            </w:pPr>
          </w:p>
        </w:tc>
        <w:tc>
          <w:tcPr>
            <w:tcW w:w="1896" w:type="dxa"/>
          </w:tcPr>
          <w:p w14:paraId="1D2CD504" w14:textId="04D10B80" w:rsidR="00E30B5F" w:rsidRDefault="00E30B5F" w:rsidP="00721B1F"/>
        </w:tc>
      </w:tr>
      <w:tr w:rsidR="00707D1D" w14:paraId="43A934CA" w14:textId="77777777" w:rsidTr="00E30B5F">
        <w:tc>
          <w:tcPr>
            <w:tcW w:w="1876" w:type="dxa"/>
          </w:tcPr>
          <w:p w14:paraId="482A4CB0" w14:textId="77777777" w:rsidR="00707D1D" w:rsidRDefault="00707D1D" w:rsidP="00721B1F"/>
        </w:tc>
        <w:tc>
          <w:tcPr>
            <w:tcW w:w="1806" w:type="dxa"/>
          </w:tcPr>
          <w:p w14:paraId="19CCE36B" w14:textId="77777777" w:rsidR="00707D1D" w:rsidRDefault="00707D1D" w:rsidP="00721B1F"/>
        </w:tc>
        <w:tc>
          <w:tcPr>
            <w:tcW w:w="1784" w:type="dxa"/>
          </w:tcPr>
          <w:p w14:paraId="643D2D6D" w14:textId="77777777" w:rsidR="00707D1D" w:rsidRDefault="00707D1D" w:rsidP="00721B1F"/>
        </w:tc>
        <w:tc>
          <w:tcPr>
            <w:tcW w:w="4027" w:type="dxa"/>
          </w:tcPr>
          <w:p w14:paraId="1A049939" w14:textId="77777777" w:rsidR="00707D1D" w:rsidRDefault="00707D1D" w:rsidP="00721B1F"/>
        </w:tc>
        <w:tc>
          <w:tcPr>
            <w:tcW w:w="1798" w:type="dxa"/>
          </w:tcPr>
          <w:p w14:paraId="3D76E564" w14:textId="77777777" w:rsidR="00707D1D" w:rsidRDefault="00707D1D" w:rsidP="00721B1F"/>
        </w:tc>
        <w:tc>
          <w:tcPr>
            <w:tcW w:w="763" w:type="dxa"/>
          </w:tcPr>
          <w:p w14:paraId="154B0453" w14:textId="77777777" w:rsidR="00707D1D" w:rsidRDefault="00707D1D" w:rsidP="00707D1D">
            <w:pPr>
              <w:jc w:val="center"/>
            </w:pPr>
          </w:p>
        </w:tc>
        <w:tc>
          <w:tcPr>
            <w:tcW w:w="1896" w:type="dxa"/>
          </w:tcPr>
          <w:p w14:paraId="79F19334" w14:textId="77777777" w:rsidR="00707D1D" w:rsidRDefault="00707D1D" w:rsidP="00721B1F"/>
        </w:tc>
      </w:tr>
      <w:tr w:rsidR="00707D1D" w14:paraId="2474C6C5" w14:textId="77777777" w:rsidTr="00E30B5F">
        <w:tc>
          <w:tcPr>
            <w:tcW w:w="1876" w:type="dxa"/>
          </w:tcPr>
          <w:p w14:paraId="3675ED34" w14:textId="77777777" w:rsidR="00707D1D" w:rsidRDefault="00707D1D" w:rsidP="00721B1F"/>
        </w:tc>
        <w:tc>
          <w:tcPr>
            <w:tcW w:w="1806" w:type="dxa"/>
          </w:tcPr>
          <w:p w14:paraId="6519C140" w14:textId="77777777" w:rsidR="00707D1D" w:rsidRDefault="00707D1D" w:rsidP="00721B1F"/>
        </w:tc>
        <w:tc>
          <w:tcPr>
            <w:tcW w:w="1784" w:type="dxa"/>
          </w:tcPr>
          <w:p w14:paraId="28179A87" w14:textId="77777777" w:rsidR="00707D1D" w:rsidRDefault="00707D1D" w:rsidP="00721B1F"/>
        </w:tc>
        <w:tc>
          <w:tcPr>
            <w:tcW w:w="4027" w:type="dxa"/>
          </w:tcPr>
          <w:p w14:paraId="2C900490" w14:textId="77777777" w:rsidR="00707D1D" w:rsidRDefault="00707D1D" w:rsidP="00721B1F"/>
        </w:tc>
        <w:tc>
          <w:tcPr>
            <w:tcW w:w="1798" w:type="dxa"/>
          </w:tcPr>
          <w:p w14:paraId="2C0BC1C9" w14:textId="77777777" w:rsidR="00707D1D" w:rsidRDefault="00707D1D" w:rsidP="00721B1F"/>
        </w:tc>
        <w:tc>
          <w:tcPr>
            <w:tcW w:w="763" w:type="dxa"/>
          </w:tcPr>
          <w:p w14:paraId="5A15FBB5" w14:textId="77777777" w:rsidR="00707D1D" w:rsidRDefault="00707D1D" w:rsidP="00707D1D">
            <w:pPr>
              <w:jc w:val="center"/>
            </w:pPr>
          </w:p>
        </w:tc>
        <w:tc>
          <w:tcPr>
            <w:tcW w:w="1896" w:type="dxa"/>
          </w:tcPr>
          <w:p w14:paraId="186637BB" w14:textId="77777777" w:rsidR="00707D1D" w:rsidRDefault="00707D1D" w:rsidP="00721B1F"/>
        </w:tc>
      </w:tr>
      <w:tr w:rsidR="00707D1D" w14:paraId="5C48368C" w14:textId="77777777" w:rsidTr="00E30B5F">
        <w:tc>
          <w:tcPr>
            <w:tcW w:w="1876" w:type="dxa"/>
          </w:tcPr>
          <w:p w14:paraId="4DD751BA" w14:textId="77777777" w:rsidR="00707D1D" w:rsidRDefault="00707D1D" w:rsidP="00721B1F"/>
        </w:tc>
        <w:tc>
          <w:tcPr>
            <w:tcW w:w="1806" w:type="dxa"/>
          </w:tcPr>
          <w:p w14:paraId="58673698" w14:textId="77777777" w:rsidR="00707D1D" w:rsidRDefault="00707D1D" w:rsidP="00721B1F"/>
        </w:tc>
        <w:tc>
          <w:tcPr>
            <w:tcW w:w="1784" w:type="dxa"/>
          </w:tcPr>
          <w:p w14:paraId="0AA64B59" w14:textId="77777777" w:rsidR="00707D1D" w:rsidRDefault="00707D1D" w:rsidP="00721B1F"/>
        </w:tc>
        <w:tc>
          <w:tcPr>
            <w:tcW w:w="4027" w:type="dxa"/>
          </w:tcPr>
          <w:p w14:paraId="28A55EEA" w14:textId="77777777" w:rsidR="00707D1D" w:rsidRDefault="00707D1D" w:rsidP="00721B1F"/>
        </w:tc>
        <w:tc>
          <w:tcPr>
            <w:tcW w:w="1798" w:type="dxa"/>
          </w:tcPr>
          <w:p w14:paraId="6B36F8B8" w14:textId="77777777" w:rsidR="00707D1D" w:rsidRDefault="00707D1D" w:rsidP="00721B1F"/>
        </w:tc>
        <w:tc>
          <w:tcPr>
            <w:tcW w:w="763" w:type="dxa"/>
          </w:tcPr>
          <w:p w14:paraId="36F09026" w14:textId="77777777" w:rsidR="00707D1D" w:rsidRDefault="00707D1D" w:rsidP="00707D1D">
            <w:pPr>
              <w:jc w:val="center"/>
            </w:pPr>
          </w:p>
        </w:tc>
        <w:tc>
          <w:tcPr>
            <w:tcW w:w="1896" w:type="dxa"/>
          </w:tcPr>
          <w:p w14:paraId="45D6CB76" w14:textId="77777777" w:rsidR="00707D1D" w:rsidRDefault="00707D1D" w:rsidP="00721B1F"/>
        </w:tc>
      </w:tr>
      <w:tr w:rsidR="00707D1D" w14:paraId="140ADE35" w14:textId="77777777" w:rsidTr="00E30B5F">
        <w:tc>
          <w:tcPr>
            <w:tcW w:w="1876" w:type="dxa"/>
          </w:tcPr>
          <w:p w14:paraId="01D4058F" w14:textId="77777777" w:rsidR="00707D1D" w:rsidRDefault="00707D1D" w:rsidP="00721B1F"/>
        </w:tc>
        <w:tc>
          <w:tcPr>
            <w:tcW w:w="1806" w:type="dxa"/>
          </w:tcPr>
          <w:p w14:paraId="3DE5E756" w14:textId="77777777" w:rsidR="00707D1D" w:rsidRDefault="00707D1D" w:rsidP="00721B1F"/>
        </w:tc>
        <w:tc>
          <w:tcPr>
            <w:tcW w:w="1784" w:type="dxa"/>
          </w:tcPr>
          <w:p w14:paraId="37E8A46A" w14:textId="77777777" w:rsidR="00707D1D" w:rsidRDefault="00707D1D" w:rsidP="00721B1F"/>
        </w:tc>
        <w:tc>
          <w:tcPr>
            <w:tcW w:w="4027" w:type="dxa"/>
          </w:tcPr>
          <w:p w14:paraId="72F83CA3" w14:textId="77777777" w:rsidR="00707D1D" w:rsidRDefault="00707D1D" w:rsidP="00721B1F"/>
        </w:tc>
        <w:tc>
          <w:tcPr>
            <w:tcW w:w="1798" w:type="dxa"/>
          </w:tcPr>
          <w:p w14:paraId="383B3A04" w14:textId="77777777" w:rsidR="00707D1D" w:rsidRDefault="00707D1D" w:rsidP="00721B1F"/>
        </w:tc>
        <w:tc>
          <w:tcPr>
            <w:tcW w:w="763" w:type="dxa"/>
          </w:tcPr>
          <w:p w14:paraId="532D8E95" w14:textId="77777777" w:rsidR="00707D1D" w:rsidRDefault="00707D1D" w:rsidP="00707D1D">
            <w:pPr>
              <w:jc w:val="center"/>
            </w:pPr>
          </w:p>
        </w:tc>
        <w:tc>
          <w:tcPr>
            <w:tcW w:w="1896" w:type="dxa"/>
          </w:tcPr>
          <w:p w14:paraId="15C3CFE2" w14:textId="77777777" w:rsidR="00707D1D" w:rsidRDefault="00707D1D" w:rsidP="00721B1F"/>
        </w:tc>
      </w:tr>
      <w:tr w:rsidR="00707D1D" w14:paraId="5EAD75EA" w14:textId="77777777" w:rsidTr="00E30B5F">
        <w:tc>
          <w:tcPr>
            <w:tcW w:w="1876" w:type="dxa"/>
          </w:tcPr>
          <w:p w14:paraId="751383B2" w14:textId="77777777" w:rsidR="00707D1D" w:rsidRDefault="00707D1D" w:rsidP="00721B1F"/>
        </w:tc>
        <w:tc>
          <w:tcPr>
            <w:tcW w:w="1806" w:type="dxa"/>
          </w:tcPr>
          <w:p w14:paraId="08B049F0" w14:textId="77777777" w:rsidR="00707D1D" w:rsidRDefault="00707D1D" w:rsidP="00721B1F"/>
        </w:tc>
        <w:tc>
          <w:tcPr>
            <w:tcW w:w="1784" w:type="dxa"/>
          </w:tcPr>
          <w:p w14:paraId="6E1142D8" w14:textId="77777777" w:rsidR="00707D1D" w:rsidRDefault="00707D1D" w:rsidP="00721B1F"/>
        </w:tc>
        <w:tc>
          <w:tcPr>
            <w:tcW w:w="4027" w:type="dxa"/>
          </w:tcPr>
          <w:p w14:paraId="273E3D53" w14:textId="77777777" w:rsidR="00707D1D" w:rsidRDefault="00707D1D" w:rsidP="00721B1F"/>
        </w:tc>
        <w:tc>
          <w:tcPr>
            <w:tcW w:w="1798" w:type="dxa"/>
          </w:tcPr>
          <w:p w14:paraId="19C35F83" w14:textId="77777777" w:rsidR="00707D1D" w:rsidRDefault="00707D1D" w:rsidP="00721B1F"/>
        </w:tc>
        <w:tc>
          <w:tcPr>
            <w:tcW w:w="763" w:type="dxa"/>
          </w:tcPr>
          <w:p w14:paraId="7733ED91" w14:textId="77777777" w:rsidR="00707D1D" w:rsidRDefault="00707D1D" w:rsidP="00707D1D">
            <w:pPr>
              <w:jc w:val="center"/>
            </w:pPr>
          </w:p>
        </w:tc>
        <w:tc>
          <w:tcPr>
            <w:tcW w:w="1896" w:type="dxa"/>
          </w:tcPr>
          <w:p w14:paraId="1E2DD0BC" w14:textId="77777777" w:rsidR="00707D1D" w:rsidRDefault="00707D1D" w:rsidP="00721B1F"/>
        </w:tc>
      </w:tr>
      <w:tr w:rsidR="00707D1D" w14:paraId="25535127" w14:textId="77777777" w:rsidTr="00E30B5F">
        <w:tc>
          <w:tcPr>
            <w:tcW w:w="1876" w:type="dxa"/>
          </w:tcPr>
          <w:p w14:paraId="7304BB5E" w14:textId="77777777" w:rsidR="00707D1D" w:rsidRDefault="00707D1D" w:rsidP="00721B1F"/>
        </w:tc>
        <w:tc>
          <w:tcPr>
            <w:tcW w:w="1806" w:type="dxa"/>
          </w:tcPr>
          <w:p w14:paraId="1794F758" w14:textId="77777777" w:rsidR="00707D1D" w:rsidRDefault="00707D1D" w:rsidP="00721B1F"/>
        </w:tc>
        <w:tc>
          <w:tcPr>
            <w:tcW w:w="1784" w:type="dxa"/>
          </w:tcPr>
          <w:p w14:paraId="48E1978D" w14:textId="77777777" w:rsidR="00707D1D" w:rsidRDefault="00707D1D" w:rsidP="00721B1F"/>
        </w:tc>
        <w:tc>
          <w:tcPr>
            <w:tcW w:w="4027" w:type="dxa"/>
          </w:tcPr>
          <w:p w14:paraId="117FD8FD" w14:textId="77777777" w:rsidR="00707D1D" w:rsidRDefault="00707D1D" w:rsidP="00721B1F"/>
        </w:tc>
        <w:tc>
          <w:tcPr>
            <w:tcW w:w="1798" w:type="dxa"/>
          </w:tcPr>
          <w:p w14:paraId="70B41070" w14:textId="77777777" w:rsidR="00707D1D" w:rsidRDefault="00707D1D" w:rsidP="00721B1F"/>
        </w:tc>
        <w:tc>
          <w:tcPr>
            <w:tcW w:w="763" w:type="dxa"/>
          </w:tcPr>
          <w:p w14:paraId="46E7912C" w14:textId="77777777" w:rsidR="00707D1D" w:rsidRDefault="00707D1D" w:rsidP="00707D1D">
            <w:pPr>
              <w:jc w:val="center"/>
            </w:pPr>
          </w:p>
        </w:tc>
        <w:tc>
          <w:tcPr>
            <w:tcW w:w="1896" w:type="dxa"/>
          </w:tcPr>
          <w:p w14:paraId="3CB921D2" w14:textId="77777777" w:rsidR="00707D1D" w:rsidRDefault="00707D1D" w:rsidP="00721B1F"/>
        </w:tc>
      </w:tr>
      <w:tr w:rsidR="00707D1D" w14:paraId="548282C4" w14:textId="77777777" w:rsidTr="00E30B5F">
        <w:tc>
          <w:tcPr>
            <w:tcW w:w="1876" w:type="dxa"/>
          </w:tcPr>
          <w:p w14:paraId="4C197417" w14:textId="77777777" w:rsidR="00707D1D" w:rsidRDefault="00707D1D" w:rsidP="00721B1F"/>
        </w:tc>
        <w:tc>
          <w:tcPr>
            <w:tcW w:w="1806" w:type="dxa"/>
          </w:tcPr>
          <w:p w14:paraId="07876389" w14:textId="77777777" w:rsidR="00707D1D" w:rsidRDefault="00707D1D" w:rsidP="00721B1F"/>
        </w:tc>
        <w:tc>
          <w:tcPr>
            <w:tcW w:w="1784" w:type="dxa"/>
          </w:tcPr>
          <w:p w14:paraId="700235B0" w14:textId="77777777" w:rsidR="00707D1D" w:rsidRDefault="00707D1D" w:rsidP="00721B1F"/>
        </w:tc>
        <w:tc>
          <w:tcPr>
            <w:tcW w:w="4027" w:type="dxa"/>
          </w:tcPr>
          <w:p w14:paraId="1FD2A69D" w14:textId="77777777" w:rsidR="00707D1D" w:rsidRDefault="00707D1D" w:rsidP="00721B1F"/>
        </w:tc>
        <w:tc>
          <w:tcPr>
            <w:tcW w:w="1798" w:type="dxa"/>
          </w:tcPr>
          <w:p w14:paraId="6F4E8A4E" w14:textId="77777777" w:rsidR="00707D1D" w:rsidRDefault="00707D1D" w:rsidP="00721B1F"/>
        </w:tc>
        <w:tc>
          <w:tcPr>
            <w:tcW w:w="763" w:type="dxa"/>
          </w:tcPr>
          <w:p w14:paraId="331CD829" w14:textId="77777777" w:rsidR="00707D1D" w:rsidRDefault="00707D1D" w:rsidP="00707D1D">
            <w:pPr>
              <w:jc w:val="center"/>
            </w:pPr>
          </w:p>
        </w:tc>
        <w:tc>
          <w:tcPr>
            <w:tcW w:w="1896" w:type="dxa"/>
          </w:tcPr>
          <w:p w14:paraId="749D6041" w14:textId="77777777" w:rsidR="00707D1D" w:rsidRDefault="00707D1D" w:rsidP="00721B1F"/>
        </w:tc>
      </w:tr>
    </w:tbl>
    <w:p w14:paraId="7D925E58" w14:textId="77777777" w:rsidR="00974E74" w:rsidRPr="00180055" w:rsidRDefault="00974E74" w:rsidP="00974E74"/>
    <w:sectPr w:rsidR="00974E74" w:rsidRPr="00180055" w:rsidSect="00053527">
      <w:headerReference w:type="default" r:id="rId10"/>
      <w:footerReference w:type="even" r:id="rId11"/>
      <w:footerReference w:type="default" r:id="rId12"/>
      <w:pgSz w:w="16840" w:h="11900" w:orient="landscape"/>
      <w:pgMar w:top="1440" w:right="1440" w:bottom="1440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A85CF" w14:textId="77777777" w:rsidR="006E19BD" w:rsidRDefault="006E19BD" w:rsidP="008432C3">
      <w:pPr>
        <w:spacing w:line="240" w:lineRule="auto"/>
      </w:pPr>
      <w:r>
        <w:separator/>
      </w:r>
    </w:p>
  </w:endnote>
  <w:endnote w:type="continuationSeparator" w:id="0">
    <w:p w14:paraId="40D36215" w14:textId="77777777" w:rsidR="006E19BD" w:rsidRDefault="006E19BD" w:rsidP="008432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charset w:val="4D"/>
    <w:family w:val="auto"/>
    <w:pitch w:val="default"/>
    <w:sig w:usb0="00000003" w:usb1="00000000" w:usb2="00000000" w:usb3="00000000" w:csb0="00000001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85154493"/>
      <w:docPartObj>
        <w:docPartGallery w:val="Page Numbers (Bottom of Page)"/>
        <w:docPartUnique/>
      </w:docPartObj>
    </w:sdtPr>
    <w:sdtContent>
      <w:p w14:paraId="70B38ACF" w14:textId="77777777" w:rsidR="000C648D" w:rsidRDefault="000C648D" w:rsidP="00D949B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2E108FB" w14:textId="77777777" w:rsidR="000C648D" w:rsidRDefault="000C648D" w:rsidP="000C648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1363485800"/>
      <w:docPartObj>
        <w:docPartGallery w:val="Page Numbers (Bottom of Page)"/>
        <w:docPartUnique/>
      </w:docPartObj>
    </w:sdtPr>
    <w:sdtContent>
      <w:p w14:paraId="07E37803" w14:textId="77777777" w:rsidR="000C648D" w:rsidRPr="000C648D" w:rsidRDefault="000C648D" w:rsidP="00974E74">
        <w:pPr>
          <w:pStyle w:val="Footer"/>
          <w:framePr w:w="441" w:wrap="none" w:vAnchor="text" w:hAnchor="page" w:x="10168" w:y="-29"/>
          <w:jc w:val="center"/>
          <w:rPr>
            <w:rStyle w:val="PageNumber"/>
            <w:color w:val="FFFFFF" w:themeColor="background1"/>
          </w:rPr>
        </w:pPr>
        <w:r w:rsidRPr="000C648D">
          <w:rPr>
            <w:rStyle w:val="PageNumber"/>
            <w:color w:val="FFFFFF" w:themeColor="background1"/>
          </w:rPr>
          <w:fldChar w:fldCharType="begin"/>
        </w:r>
        <w:r w:rsidRPr="000C648D">
          <w:rPr>
            <w:rStyle w:val="PageNumber"/>
            <w:color w:val="FFFFFF" w:themeColor="background1"/>
          </w:rPr>
          <w:instrText xml:space="preserve"> PAGE </w:instrText>
        </w:r>
        <w:r w:rsidRPr="000C648D">
          <w:rPr>
            <w:rStyle w:val="PageNumber"/>
            <w:color w:val="FFFFFF" w:themeColor="background1"/>
          </w:rPr>
          <w:fldChar w:fldCharType="separate"/>
        </w:r>
        <w:r w:rsidRPr="000C648D">
          <w:rPr>
            <w:rStyle w:val="PageNumber"/>
            <w:noProof/>
            <w:color w:val="FFFFFF" w:themeColor="background1"/>
          </w:rPr>
          <w:t>1</w:t>
        </w:r>
        <w:r w:rsidRPr="000C648D">
          <w:rPr>
            <w:rStyle w:val="PageNumber"/>
            <w:color w:val="FFFFFF" w:themeColor="background1"/>
          </w:rPr>
          <w:fldChar w:fldCharType="end"/>
        </w:r>
      </w:p>
    </w:sdtContent>
  </w:sdt>
  <w:p w14:paraId="2AB2292F" w14:textId="24421BBF" w:rsidR="00F95CC1" w:rsidRPr="00F95CC1" w:rsidRDefault="00F95CC1" w:rsidP="00F95CC1">
    <w:pPr>
      <w:pStyle w:val="Footer"/>
      <w:jc w:val="right"/>
      <w:rPr>
        <w:rFonts w:ascii="DM Sans" w:hAnsi="DM Sans"/>
        <w:b/>
        <w:bCs/>
        <w:color w:val="2887E6"/>
        <w:sz w:val="28"/>
        <w:szCs w:val="28"/>
      </w:rPr>
    </w:pPr>
    <w:bookmarkStart w:id="0" w:name="_Hlk126748425"/>
    <w:bookmarkStart w:id="1" w:name="_Hlk126748426"/>
    <w:r>
      <w:rPr>
        <w:rFonts w:ascii="DM Sans" w:hAnsi="DM Sans"/>
        <w:b/>
        <w:bCs/>
        <w:color w:val="2887E6"/>
        <w:sz w:val="28"/>
        <w:szCs w:val="28"/>
      </w:rPr>
      <w:t>www.torbayu3a.org.uk</w:t>
    </w:r>
  </w:p>
  <w:bookmarkEnd w:id="0"/>
  <w:bookmarkEnd w:id="1"/>
  <w:p w14:paraId="423E8AC5" w14:textId="3D691330" w:rsidR="0082588D" w:rsidRDefault="00721B1F" w:rsidP="0082588D">
    <w:pPr>
      <w:pStyle w:val="Footer"/>
      <w:tabs>
        <w:tab w:val="left" w:pos="3180"/>
        <w:tab w:val="right" w:pos="9752"/>
      </w:tabs>
    </w:pPr>
    <w:r w:rsidRPr="00A55E62">
      <w:rPr>
        <w:rFonts w:ascii="DM Sans" w:hAnsi="DM Sans"/>
        <w:b/>
        <w:bCs/>
        <w:noProof/>
        <w:color w:val="2887E6"/>
        <w:sz w:val="28"/>
        <w:szCs w:val="28"/>
      </w:rPr>
      <w:drawing>
        <wp:anchor distT="0" distB="0" distL="114300" distR="114300" simplePos="0" relativeHeight="251677696" behindDoc="0" locked="0" layoutInCell="1" allowOverlap="1" wp14:anchorId="5D3A8B27" wp14:editId="068FFE47">
          <wp:simplePos x="0" y="0"/>
          <wp:positionH relativeFrom="margin">
            <wp:posOffset>1786050</wp:posOffset>
          </wp:positionH>
          <wp:positionV relativeFrom="paragraph">
            <wp:posOffset>126321</wp:posOffset>
          </wp:positionV>
          <wp:extent cx="1249886" cy="629585"/>
          <wp:effectExtent l="76200" t="114300" r="0" b="266065"/>
          <wp:wrapNone/>
          <wp:docPr id="21" name="Picture 21" descr="Shape,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Shape,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2536079">
                    <a:off x="0" y="0"/>
                    <a:ext cx="1249886" cy="629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5CC1"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6FD359CA" wp14:editId="4AE0DF37">
              <wp:simplePos x="0" y="0"/>
              <wp:positionH relativeFrom="rightMargin">
                <wp:posOffset>180975</wp:posOffset>
              </wp:positionH>
              <wp:positionV relativeFrom="bottomMargin">
                <wp:posOffset>356235</wp:posOffset>
              </wp:positionV>
              <wp:extent cx="462915" cy="419100"/>
              <wp:effectExtent l="0" t="0" r="0" b="0"/>
              <wp:wrapNone/>
              <wp:docPr id="23" name="Oval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2915" cy="419100"/>
                      </a:xfrm>
                      <a:prstGeom prst="ellipse">
                        <a:avLst/>
                      </a:prstGeom>
                      <a:solidFill>
                        <a:srgbClr val="40618B"/>
                      </a:solidFill>
                      <a:ln>
                        <a:noFill/>
                      </a:ln>
                    </wps:spPr>
                    <wps:txbx>
                      <w:txbxContent>
                        <w:p w14:paraId="22F01BF8" w14:textId="77777777" w:rsidR="00F95CC1" w:rsidRPr="001349B3" w:rsidRDefault="00F95CC1" w:rsidP="00F95CC1">
                          <w:pPr>
                            <w:pStyle w:val="Footer"/>
                            <w:jc w:val="center"/>
                            <w:rPr>
                              <w:rFonts w:ascii="DM Sans" w:hAnsi="DM Sans"/>
                              <w:b/>
                              <w:bCs/>
                              <w:color w:val="FFFFFF" w:themeColor="background1"/>
                            </w:rPr>
                          </w:pPr>
                          <w:r w:rsidRPr="001349B3">
                            <w:rPr>
                              <w:rFonts w:ascii="DM Sans" w:hAnsi="DM Sans"/>
                              <w:color w:val="auto"/>
                            </w:rPr>
                            <w:fldChar w:fldCharType="begin"/>
                          </w:r>
                          <w:r w:rsidRPr="001349B3">
                            <w:rPr>
                              <w:rFonts w:ascii="DM Sans" w:hAnsi="DM Sans"/>
                            </w:rPr>
                            <w:instrText xml:space="preserve"> PAGE    \* MERGEFORMAT </w:instrText>
                          </w:r>
                          <w:r w:rsidRPr="001349B3">
                            <w:rPr>
                              <w:rFonts w:ascii="DM Sans" w:hAnsi="DM Sans"/>
                              <w:color w:val="auto"/>
                            </w:rPr>
                            <w:fldChar w:fldCharType="separate"/>
                          </w:r>
                          <w:r w:rsidRPr="001349B3">
                            <w:rPr>
                              <w:rFonts w:ascii="DM Sans" w:hAnsi="DM Sans"/>
                              <w:b/>
                              <w:bCs/>
                              <w:noProof/>
                              <w:color w:val="FFFFFF" w:themeColor="background1"/>
                            </w:rPr>
                            <w:t>2</w:t>
                          </w:r>
                          <w:r w:rsidRPr="001349B3">
                            <w:rPr>
                              <w:rFonts w:ascii="DM Sans" w:hAnsi="DM Sans"/>
                              <w:b/>
                              <w:bCs/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6FD359CA" id="Oval 23" o:spid="_x0000_s1027" style="position:absolute;margin-left:14.25pt;margin-top:28.05pt;width:36.45pt;height:33pt;z-index:25167872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" fillcolor="#40618b" stroked="f">
              <v:textbox>
                <w:txbxContent>
                  <w:p w14:paraId="22F01BF8" w14:textId="77777777" w:rsidR="00F95CC1" w:rsidRPr="001349B3" w:rsidRDefault="00F95CC1" w:rsidP="00F95CC1">
                    <w:pPr>
                      <w:pStyle w:val="Footer"/>
                      <w:jc w:val="center"/>
                      <w:rPr>
                        <w:rFonts w:ascii="DM Sans" w:hAnsi="DM Sans"/>
                        <w:b/>
                        <w:bCs/>
                        <w:color w:val="FFFFFF" w:themeColor="background1"/>
                      </w:rPr>
                    </w:pPr>
                    <w:r w:rsidRPr="001349B3">
                      <w:rPr>
                        <w:rFonts w:ascii="DM Sans" w:hAnsi="DM Sans"/>
                        <w:color w:val="auto"/>
                      </w:rPr>
                      <w:fldChar w:fldCharType="begin"/>
                    </w:r>
                    <w:r w:rsidRPr="001349B3">
                      <w:rPr>
                        <w:rFonts w:ascii="DM Sans" w:hAnsi="DM Sans"/>
                      </w:rPr>
                      <w:instrText xml:space="preserve"> PAGE    \* MERGEFORMAT </w:instrText>
                    </w:r>
                    <w:r w:rsidRPr="001349B3">
                      <w:rPr>
                        <w:rFonts w:ascii="DM Sans" w:hAnsi="DM Sans"/>
                        <w:color w:val="auto"/>
                      </w:rPr>
                      <w:fldChar w:fldCharType="separate"/>
                    </w:r>
                    <w:r w:rsidRPr="001349B3">
                      <w:rPr>
                        <w:rFonts w:ascii="DM Sans" w:hAnsi="DM Sans"/>
                        <w:b/>
                        <w:bCs/>
                        <w:noProof/>
                        <w:color w:val="FFFFFF" w:themeColor="background1"/>
                      </w:rPr>
                      <w:t>2</w:t>
                    </w:r>
                    <w:r w:rsidRPr="001349B3">
                      <w:rPr>
                        <w:rFonts w:ascii="DM Sans" w:hAnsi="DM Sans"/>
                        <w:b/>
                        <w:bCs/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  <w:p w14:paraId="3C7FB02E" w14:textId="23137B2C" w:rsidR="000C648D" w:rsidRPr="00A7142C" w:rsidRDefault="00721B1F" w:rsidP="00721B1F">
    <w:pPr>
      <w:pStyle w:val="Footer"/>
      <w:rPr>
        <w:rFonts w:cs="Arial"/>
        <w:color w:val="1C5B9A"/>
        <w:sz w:val="20"/>
        <w:szCs w:val="2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4D3F11A1" wp14:editId="75CD3B49">
              <wp:simplePos x="0" y="0"/>
              <wp:positionH relativeFrom="margin">
                <wp:posOffset>7762240</wp:posOffset>
              </wp:positionH>
              <wp:positionV relativeFrom="paragraph">
                <wp:posOffset>17145</wp:posOffset>
              </wp:positionV>
              <wp:extent cx="1266825" cy="303530"/>
              <wp:effectExtent l="0" t="0" r="9525" b="1270"/>
              <wp:wrapSquare wrapText="bothSides"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3035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172347" w14:textId="02F58548" w:rsidR="00F95CC1" w:rsidRPr="00237459" w:rsidRDefault="00904C51" w:rsidP="00F95CC1">
                          <w:pPr>
                            <w:rPr>
                              <w:rFonts w:ascii="DM Sans" w:hAnsi="DM Sans"/>
                            </w:rPr>
                          </w:pPr>
                          <w:r>
                            <w:rPr>
                              <w:rFonts w:ascii="DM Sans" w:hAnsi="DM Sans"/>
                            </w:rPr>
                            <w:t>ICE Form</w:t>
                          </w:r>
                          <w:r w:rsidR="00F95CC1">
                            <w:rPr>
                              <w:rFonts w:ascii="DM Sans" w:hAnsi="DM Sans"/>
                            </w:rPr>
                            <w:t xml:space="preserve"> </w:t>
                          </w:r>
                          <w:r w:rsidR="00F95CC1" w:rsidRPr="00237459">
                            <w:rPr>
                              <w:rFonts w:ascii="DM Sans" w:hAnsi="DM Sans"/>
                            </w:rPr>
                            <w:t>Page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3F11A1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8" type="#_x0000_t202" style="position:absolute;margin-left:611.2pt;margin-top:1.35pt;width:99.75pt;height:23.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" stroked="f">
              <v:textbox>
                <w:txbxContent>
                  <w:p w14:paraId="5B172347" w14:textId="02F58548" w:rsidR="00F95CC1" w:rsidRPr="00237459" w:rsidRDefault="00904C51" w:rsidP="00F95CC1">
                    <w:pPr>
                      <w:rPr>
                        <w:rFonts w:ascii="DM Sans" w:hAnsi="DM Sans"/>
                      </w:rPr>
                    </w:pPr>
                    <w:r>
                      <w:rPr>
                        <w:rFonts w:ascii="DM Sans" w:hAnsi="DM Sans"/>
                      </w:rPr>
                      <w:t>ICE Form</w:t>
                    </w:r>
                    <w:r w:rsidR="00F95CC1">
                      <w:rPr>
                        <w:rFonts w:ascii="DM Sans" w:hAnsi="DM Sans"/>
                      </w:rPr>
                      <w:t xml:space="preserve"> </w:t>
                    </w:r>
                    <w:r w:rsidR="00F95CC1" w:rsidRPr="00237459">
                      <w:rPr>
                        <w:rFonts w:ascii="DM Sans" w:hAnsi="DM Sans"/>
                      </w:rPr>
                      <w:t>Page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CAC93" w14:textId="77777777" w:rsidR="006E19BD" w:rsidRDefault="006E19BD" w:rsidP="008432C3">
      <w:pPr>
        <w:spacing w:line="240" w:lineRule="auto"/>
      </w:pPr>
      <w:r>
        <w:separator/>
      </w:r>
    </w:p>
  </w:footnote>
  <w:footnote w:type="continuationSeparator" w:id="0">
    <w:p w14:paraId="2D375D53" w14:textId="77777777" w:rsidR="006E19BD" w:rsidRDefault="006E19BD" w:rsidP="008432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39383" w14:textId="56FAEDCD" w:rsidR="008432C3" w:rsidRPr="005D0DD8" w:rsidRDefault="00DC1EB8" w:rsidP="005D0DD8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9C92296" wp14:editId="2E1CF525">
              <wp:simplePos x="0" y="0"/>
              <wp:positionH relativeFrom="column">
                <wp:posOffset>5480685</wp:posOffset>
              </wp:positionH>
              <wp:positionV relativeFrom="paragraph">
                <wp:posOffset>121285</wp:posOffset>
              </wp:positionV>
              <wp:extent cx="2562225" cy="443865"/>
              <wp:effectExtent l="0" t="0" r="9525" b="0"/>
              <wp:wrapSquare wrapText="bothSides"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4438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3B0FC89" w14:textId="7B431999" w:rsidR="00DC1EB8" w:rsidRDefault="00DC1EB8" w:rsidP="00F95CC1">
                          <w:pPr>
                            <w:rPr>
                              <w:rFonts w:ascii="DM Sans" w:hAnsi="DM Sans"/>
                              <w:b/>
                              <w:bCs/>
                              <w:color w:val="2887E6"/>
                            </w:rPr>
                          </w:pPr>
                          <w:r>
                            <w:rPr>
                              <w:rFonts w:ascii="DM Sans" w:hAnsi="DM Sans"/>
                              <w:b/>
                              <w:bCs/>
                              <w:color w:val="2887E6"/>
                            </w:rPr>
                            <w:t>Affiliated to The Third Age Trust</w:t>
                          </w:r>
                        </w:p>
                        <w:p w14:paraId="24409FA6" w14:textId="2C333625" w:rsidR="00F95CC1" w:rsidRPr="000727AC" w:rsidRDefault="00F95CC1" w:rsidP="00F95CC1">
                          <w:pPr>
                            <w:rPr>
                              <w:rFonts w:ascii="DM Sans" w:hAnsi="DM Sans"/>
                              <w:b/>
                              <w:bCs/>
                              <w:color w:val="2887E6"/>
                            </w:rPr>
                          </w:pPr>
                          <w:r w:rsidRPr="000727AC">
                            <w:rPr>
                              <w:rFonts w:ascii="DM Sans" w:hAnsi="DM Sans"/>
                              <w:b/>
                              <w:bCs/>
                              <w:color w:val="2887E6"/>
                            </w:rPr>
                            <w:t>Registered Charity No. 1045085</w:t>
                          </w:r>
                        </w:p>
                        <w:p w14:paraId="5E395DE6" w14:textId="77777777" w:rsidR="00F95CC1" w:rsidRDefault="00F95CC1" w:rsidP="00F95CC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C92296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431.55pt;margin-top:9.55pt;width:201.75pt;height:34.9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" stroked="f">
              <v:textbox>
                <w:txbxContent>
                  <w:p w14:paraId="43B0FC89" w14:textId="7B431999" w:rsidR="00DC1EB8" w:rsidRDefault="00DC1EB8" w:rsidP="00F95CC1">
                    <w:pPr>
                      <w:rPr>
                        <w:rFonts w:ascii="DM Sans" w:hAnsi="DM Sans"/>
                        <w:b/>
                        <w:bCs/>
                        <w:color w:val="2887E6"/>
                      </w:rPr>
                    </w:pPr>
                    <w:r>
                      <w:rPr>
                        <w:rFonts w:ascii="DM Sans" w:hAnsi="DM Sans"/>
                        <w:b/>
                        <w:bCs/>
                        <w:color w:val="2887E6"/>
                      </w:rPr>
                      <w:t>Affiliated to The Third Age Trust</w:t>
                    </w:r>
                  </w:p>
                  <w:p w14:paraId="24409FA6" w14:textId="2C333625" w:rsidR="00F95CC1" w:rsidRPr="000727AC" w:rsidRDefault="00F95CC1" w:rsidP="00F95CC1">
                    <w:pPr>
                      <w:rPr>
                        <w:rFonts w:ascii="DM Sans" w:hAnsi="DM Sans"/>
                        <w:b/>
                        <w:bCs/>
                        <w:color w:val="2887E6"/>
                      </w:rPr>
                    </w:pPr>
                    <w:r w:rsidRPr="000727AC">
                      <w:rPr>
                        <w:rFonts w:ascii="DM Sans" w:hAnsi="DM Sans"/>
                        <w:b/>
                        <w:bCs/>
                        <w:color w:val="2887E6"/>
                      </w:rPr>
                      <w:t>Registered Charity No. 1045085</w:t>
                    </w:r>
                  </w:p>
                  <w:p w14:paraId="5E395DE6" w14:textId="77777777" w:rsidR="00F95CC1" w:rsidRDefault="00F95CC1" w:rsidP="00F95CC1"/>
                </w:txbxContent>
              </v:textbox>
              <w10:wrap type="square"/>
            </v:shape>
          </w:pict>
        </mc:Fallback>
      </mc:AlternateContent>
    </w:r>
    <w:r w:rsidR="0044375C" w:rsidRPr="00A55E62">
      <w:rPr>
        <w:noProof/>
      </w:rPr>
      <w:drawing>
        <wp:anchor distT="0" distB="0" distL="114300" distR="114300" simplePos="0" relativeHeight="251671552" behindDoc="0" locked="0" layoutInCell="1" allowOverlap="1" wp14:anchorId="3944A385" wp14:editId="0C7EBC0F">
          <wp:simplePos x="0" y="0"/>
          <wp:positionH relativeFrom="rightMargin">
            <wp:align>left</wp:align>
          </wp:positionH>
          <wp:positionV relativeFrom="paragraph">
            <wp:posOffset>78424</wp:posOffset>
          </wp:positionV>
          <wp:extent cx="1721662" cy="844916"/>
          <wp:effectExtent l="0" t="113982" r="374332" b="0"/>
          <wp:wrapNone/>
          <wp:docPr id="13" name="Picture 13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3633215">
                    <a:off x="0" y="0"/>
                    <a:ext cx="1721662" cy="8449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5CC1" w:rsidRPr="00E64EDF">
      <w:rPr>
        <w:noProof/>
      </w:rPr>
      <w:drawing>
        <wp:anchor distT="0" distB="0" distL="114300" distR="114300" simplePos="0" relativeHeight="251670528" behindDoc="0" locked="0" layoutInCell="1" allowOverlap="1" wp14:anchorId="11BE8C09" wp14:editId="560F0046">
          <wp:simplePos x="0" y="0"/>
          <wp:positionH relativeFrom="column">
            <wp:posOffset>1952625</wp:posOffset>
          </wp:positionH>
          <wp:positionV relativeFrom="paragraph">
            <wp:posOffset>-314325</wp:posOffset>
          </wp:positionV>
          <wp:extent cx="1180465" cy="594360"/>
          <wp:effectExtent l="0" t="266700" r="57785" b="91440"/>
          <wp:wrapNone/>
          <wp:docPr id="14" name="Picture 14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795470">
                    <a:off x="0" y="0"/>
                    <a:ext cx="1180465" cy="594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5CC1">
      <w:rPr>
        <w:noProof/>
        <w:lang w:eastAsia="en-GB"/>
      </w:rPr>
      <w:drawing>
        <wp:inline distT="0" distB="0" distL="0" distR="0" wp14:anchorId="188A5074" wp14:editId="0D3D2F83">
          <wp:extent cx="2770638" cy="1581915"/>
          <wp:effectExtent l="0" t="0" r="0" b="0"/>
          <wp:docPr id="15" name="Picture 15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0638" cy="1581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5EFB"/>
    <w:multiLevelType w:val="hybridMultilevel"/>
    <w:tmpl w:val="FD1839D4"/>
    <w:lvl w:ilvl="0" w:tplc="AE7EC842">
      <w:numFmt w:val="bullet"/>
      <w:lvlText w:val="•"/>
      <w:lvlJc w:val="left"/>
      <w:pPr>
        <w:ind w:left="284" w:hanging="284"/>
      </w:pPr>
      <w:rPr>
        <w:rFonts w:ascii="Arial" w:hAnsi="Arial" w:hint="default"/>
        <w:color w:val="1C5B9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76B2C"/>
    <w:multiLevelType w:val="hybridMultilevel"/>
    <w:tmpl w:val="A7482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D344C"/>
    <w:multiLevelType w:val="hybridMultilevel"/>
    <w:tmpl w:val="9DB6EF90"/>
    <w:lvl w:ilvl="0" w:tplc="DE5E5D7A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BE3883"/>
    <w:multiLevelType w:val="hybridMultilevel"/>
    <w:tmpl w:val="55D8D222"/>
    <w:lvl w:ilvl="0" w:tplc="95EA9B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390879"/>
    <w:multiLevelType w:val="multilevel"/>
    <w:tmpl w:val="58A42642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588"/>
        </w:tabs>
        <w:ind w:left="1588" w:hanging="908"/>
      </w:pPr>
      <w:rPr>
        <w:b w:val="0"/>
      </w:rPr>
    </w:lvl>
    <w:lvl w:ilvl="3">
      <w:start w:val="1"/>
      <w:numFmt w:val="lowerLetter"/>
      <w:lvlText w:val="(%4)"/>
      <w:lvlJc w:val="left"/>
      <w:pPr>
        <w:tabs>
          <w:tab w:val="num" w:pos="2041"/>
        </w:tabs>
        <w:ind w:left="2041" w:hanging="453"/>
      </w:pPr>
    </w:lvl>
    <w:lvl w:ilvl="4">
      <w:start w:val="1"/>
      <w:numFmt w:val="lowerRoman"/>
      <w:lvlText w:val="(%5)"/>
      <w:lvlJc w:val="left"/>
      <w:pPr>
        <w:tabs>
          <w:tab w:val="num" w:pos="2495"/>
        </w:tabs>
        <w:ind w:left="2495" w:hanging="454"/>
      </w:pPr>
    </w:lvl>
    <w:lvl w:ilvl="5">
      <w:start w:val="1"/>
      <w:numFmt w:val="upperLetter"/>
      <w:lvlText w:val="(%6)"/>
      <w:lvlJc w:val="left"/>
      <w:pPr>
        <w:tabs>
          <w:tab w:val="num" w:pos="2948"/>
        </w:tabs>
        <w:ind w:left="2948" w:hanging="453"/>
      </w:pPr>
    </w:lvl>
    <w:lvl w:ilvl="6">
      <w:start w:val="1"/>
      <w:numFmt w:val="none"/>
      <w:suff w:val="nothing"/>
      <w:lvlText w:val=""/>
      <w:lvlJc w:val="left"/>
      <w:pPr>
        <w:ind w:left="2948" w:firstLine="0"/>
      </w:pPr>
    </w:lvl>
    <w:lvl w:ilvl="7">
      <w:start w:val="1"/>
      <w:numFmt w:val="none"/>
      <w:suff w:val="nothing"/>
      <w:lvlText w:val=""/>
      <w:lvlJc w:val="left"/>
      <w:pPr>
        <w:ind w:left="2948" w:firstLine="0"/>
      </w:pPr>
    </w:lvl>
    <w:lvl w:ilvl="8">
      <w:start w:val="1"/>
      <w:numFmt w:val="none"/>
      <w:suff w:val="nothing"/>
      <w:lvlText w:val=""/>
      <w:lvlJc w:val="left"/>
      <w:pPr>
        <w:ind w:left="2948" w:firstLine="0"/>
      </w:pPr>
    </w:lvl>
  </w:abstractNum>
  <w:abstractNum w:abstractNumId="5" w15:restartNumberingAfterBreak="0">
    <w:nsid w:val="23151DEF"/>
    <w:multiLevelType w:val="hybridMultilevel"/>
    <w:tmpl w:val="3E8E22FC"/>
    <w:lvl w:ilvl="0" w:tplc="EA6A6176">
      <w:numFmt w:val="bullet"/>
      <w:lvlText w:val="•"/>
      <w:lvlJc w:val="left"/>
      <w:pPr>
        <w:ind w:left="360" w:hanging="360"/>
      </w:pPr>
      <w:rPr>
        <w:rFonts w:ascii="Arial" w:hAnsi="Arial" w:hint="default"/>
        <w:color w:val="1C5B9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01F5C"/>
    <w:multiLevelType w:val="hybridMultilevel"/>
    <w:tmpl w:val="952673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47046"/>
    <w:multiLevelType w:val="hybridMultilevel"/>
    <w:tmpl w:val="2A6483BE"/>
    <w:lvl w:ilvl="0" w:tplc="EF5C1FD8">
      <w:start w:val="777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F5B58"/>
    <w:multiLevelType w:val="hybridMultilevel"/>
    <w:tmpl w:val="00E6C55E"/>
    <w:lvl w:ilvl="0" w:tplc="C63A4E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A54137"/>
    <w:multiLevelType w:val="hybridMultilevel"/>
    <w:tmpl w:val="42CAA8CC"/>
    <w:lvl w:ilvl="0" w:tplc="3282EE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406161"/>
    <w:multiLevelType w:val="hybridMultilevel"/>
    <w:tmpl w:val="21480962"/>
    <w:lvl w:ilvl="0" w:tplc="71D8F6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B930BC"/>
    <w:multiLevelType w:val="hybridMultilevel"/>
    <w:tmpl w:val="ED2E921A"/>
    <w:lvl w:ilvl="0" w:tplc="B71C209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0B7351"/>
    <w:multiLevelType w:val="hybridMultilevel"/>
    <w:tmpl w:val="4E60394A"/>
    <w:lvl w:ilvl="0" w:tplc="A1C69638">
      <w:start w:val="777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BB5E37"/>
    <w:multiLevelType w:val="hybridMultilevel"/>
    <w:tmpl w:val="64A2FA42"/>
    <w:lvl w:ilvl="0" w:tplc="DE5E5D7A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3509696">
    <w:abstractNumId w:val="1"/>
  </w:num>
  <w:num w:numId="2" w16cid:durableId="1117873393">
    <w:abstractNumId w:val="2"/>
  </w:num>
  <w:num w:numId="3" w16cid:durableId="999119677">
    <w:abstractNumId w:val="13"/>
  </w:num>
  <w:num w:numId="4" w16cid:durableId="1896313434">
    <w:abstractNumId w:val="6"/>
  </w:num>
  <w:num w:numId="5" w16cid:durableId="2121218518">
    <w:abstractNumId w:val="11"/>
  </w:num>
  <w:num w:numId="6" w16cid:durableId="1172254800">
    <w:abstractNumId w:val="5"/>
  </w:num>
  <w:num w:numId="7" w16cid:durableId="1716587989">
    <w:abstractNumId w:val="10"/>
  </w:num>
  <w:num w:numId="8" w16cid:durableId="1643079890">
    <w:abstractNumId w:val="9"/>
  </w:num>
  <w:num w:numId="9" w16cid:durableId="645596195">
    <w:abstractNumId w:val="3"/>
  </w:num>
  <w:num w:numId="10" w16cid:durableId="1992444679">
    <w:abstractNumId w:val="8"/>
  </w:num>
  <w:num w:numId="11" w16cid:durableId="1716928187">
    <w:abstractNumId w:val="0"/>
  </w:num>
  <w:num w:numId="12" w16cid:durableId="1831942176">
    <w:abstractNumId w:val="4"/>
  </w:num>
  <w:num w:numId="13" w16cid:durableId="1053038862">
    <w:abstractNumId w:val="4"/>
  </w:num>
  <w:num w:numId="14" w16cid:durableId="697005859">
    <w:abstractNumId w:val="12"/>
  </w:num>
  <w:num w:numId="15" w16cid:durableId="13535328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45E"/>
    <w:rsid w:val="00053527"/>
    <w:rsid w:val="000C648D"/>
    <w:rsid w:val="00180055"/>
    <w:rsid w:val="001B7C86"/>
    <w:rsid w:val="001E55E7"/>
    <w:rsid w:val="002017D9"/>
    <w:rsid w:val="002563E8"/>
    <w:rsid w:val="00261F11"/>
    <w:rsid w:val="00287164"/>
    <w:rsid w:val="002A6D75"/>
    <w:rsid w:val="002C6EB2"/>
    <w:rsid w:val="002E31E7"/>
    <w:rsid w:val="003063DF"/>
    <w:rsid w:val="0033184A"/>
    <w:rsid w:val="00340C64"/>
    <w:rsid w:val="003D0EC9"/>
    <w:rsid w:val="003E12B3"/>
    <w:rsid w:val="00416CD2"/>
    <w:rsid w:val="0044375C"/>
    <w:rsid w:val="0045427C"/>
    <w:rsid w:val="004725B4"/>
    <w:rsid w:val="00490384"/>
    <w:rsid w:val="004B445E"/>
    <w:rsid w:val="005258C9"/>
    <w:rsid w:val="005471ED"/>
    <w:rsid w:val="0055455C"/>
    <w:rsid w:val="00571B18"/>
    <w:rsid w:val="005B1502"/>
    <w:rsid w:val="005B5439"/>
    <w:rsid w:val="005C1529"/>
    <w:rsid w:val="005D0DD8"/>
    <w:rsid w:val="005E0A67"/>
    <w:rsid w:val="00632333"/>
    <w:rsid w:val="00634C85"/>
    <w:rsid w:val="006457A1"/>
    <w:rsid w:val="00674910"/>
    <w:rsid w:val="00677052"/>
    <w:rsid w:val="00677CF7"/>
    <w:rsid w:val="006801EA"/>
    <w:rsid w:val="0068061F"/>
    <w:rsid w:val="00695598"/>
    <w:rsid w:val="006C734F"/>
    <w:rsid w:val="006D1DA4"/>
    <w:rsid w:val="006D5F55"/>
    <w:rsid w:val="006E19BD"/>
    <w:rsid w:val="00707D1D"/>
    <w:rsid w:val="00721B1F"/>
    <w:rsid w:val="007B4715"/>
    <w:rsid w:val="007C5FFF"/>
    <w:rsid w:val="0082588D"/>
    <w:rsid w:val="00836BBE"/>
    <w:rsid w:val="008432C3"/>
    <w:rsid w:val="0086257D"/>
    <w:rsid w:val="008A6ACD"/>
    <w:rsid w:val="00904C51"/>
    <w:rsid w:val="00974E74"/>
    <w:rsid w:val="009A4CAE"/>
    <w:rsid w:val="009F4B04"/>
    <w:rsid w:val="00A355A8"/>
    <w:rsid w:val="00A5626F"/>
    <w:rsid w:val="00A57E01"/>
    <w:rsid w:val="00A7142C"/>
    <w:rsid w:val="00A81416"/>
    <w:rsid w:val="00A83A27"/>
    <w:rsid w:val="00A959AB"/>
    <w:rsid w:val="00AA216A"/>
    <w:rsid w:val="00AE76EE"/>
    <w:rsid w:val="00B11DFA"/>
    <w:rsid w:val="00B831EA"/>
    <w:rsid w:val="00C02682"/>
    <w:rsid w:val="00C17C85"/>
    <w:rsid w:val="00C45CC6"/>
    <w:rsid w:val="00C76A14"/>
    <w:rsid w:val="00CE0A40"/>
    <w:rsid w:val="00D8024D"/>
    <w:rsid w:val="00DB3F61"/>
    <w:rsid w:val="00DC1EB8"/>
    <w:rsid w:val="00DD6705"/>
    <w:rsid w:val="00E11D12"/>
    <w:rsid w:val="00E30B5F"/>
    <w:rsid w:val="00E47476"/>
    <w:rsid w:val="00E609F6"/>
    <w:rsid w:val="00E95869"/>
    <w:rsid w:val="00EF6903"/>
    <w:rsid w:val="00F16A16"/>
    <w:rsid w:val="00F17C10"/>
    <w:rsid w:val="00F20DAF"/>
    <w:rsid w:val="00F26D59"/>
    <w:rsid w:val="00F54BFE"/>
    <w:rsid w:val="00F71715"/>
    <w:rsid w:val="00F95CC1"/>
    <w:rsid w:val="00FA162D"/>
    <w:rsid w:val="00FF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94F247"/>
  <w15:chartTrackingRefBased/>
  <w15:docId w15:val="{143F435C-5CD1-4DEC-AB78-A162744B4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26F"/>
    <w:pPr>
      <w:spacing w:line="280" w:lineRule="exact"/>
    </w:pPr>
    <w:rPr>
      <w:rFonts w:ascii="Arial" w:hAnsi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5598"/>
    <w:pPr>
      <w:keepNext/>
      <w:keepLines/>
      <w:spacing w:before="240" w:after="120" w:line="360" w:lineRule="exact"/>
      <w:outlineLvl w:val="0"/>
    </w:pPr>
    <w:rPr>
      <w:rFonts w:eastAsiaTheme="majorEastAsia" w:cstheme="majorBidi"/>
      <w:b/>
      <w:color w:val="1C5B9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5598"/>
    <w:pPr>
      <w:keepNext/>
      <w:keepLines/>
      <w:spacing w:before="240" w:after="120" w:line="320" w:lineRule="exact"/>
      <w:outlineLvl w:val="1"/>
    </w:pPr>
    <w:rPr>
      <w:rFonts w:eastAsiaTheme="majorEastAsia" w:cstheme="majorBidi"/>
      <w:b/>
      <w:color w:val="1C5B9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5598"/>
    <w:pPr>
      <w:keepNext/>
      <w:keepLines/>
      <w:spacing w:before="240" w:after="120"/>
      <w:outlineLvl w:val="2"/>
    </w:pPr>
    <w:rPr>
      <w:rFonts w:eastAsiaTheme="majorEastAsia" w:cstheme="majorBidi"/>
      <w:b/>
      <w:color w:val="1C5B9A"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5598"/>
    <w:pPr>
      <w:keepNext/>
      <w:keepLines/>
      <w:spacing w:before="240" w:after="120"/>
      <w:outlineLvl w:val="3"/>
    </w:pPr>
    <w:rPr>
      <w:rFonts w:eastAsiaTheme="majorEastAsia" w:cstheme="majorBidi"/>
      <w:b/>
      <w:iCs/>
      <w:color w:val="1C5B9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95598"/>
    <w:pPr>
      <w:spacing w:before="120" w:after="360" w:line="700" w:lineRule="exact"/>
      <w:contextualSpacing/>
    </w:pPr>
    <w:rPr>
      <w:rFonts w:eastAsiaTheme="majorEastAsia" w:cstheme="majorBidi"/>
      <w:b/>
      <w:color w:val="307EB5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598"/>
    <w:rPr>
      <w:rFonts w:ascii="Arial" w:eastAsiaTheme="majorEastAsia" w:hAnsi="Arial" w:cstheme="majorBidi"/>
      <w:b/>
      <w:color w:val="307EB5"/>
      <w:spacing w:val="-10"/>
      <w:kern w:val="28"/>
      <w:sz w:val="6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95598"/>
    <w:rPr>
      <w:rFonts w:ascii="Arial" w:eastAsiaTheme="majorEastAsia" w:hAnsi="Arial" w:cstheme="majorBidi"/>
      <w:b/>
      <w:color w:val="1C5B9A"/>
      <w:sz w:val="32"/>
      <w:szCs w:val="32"/>
    </w:rPr>
  </w:style>
  <w:style w:type="paragraph" w:styleId="ListParagraph">
    <w:name w:val="List Paragraph"/>
    <w:basedOn w:val="Normal"/>
    <w:uiPriority w:val="34"/>
    <w:qFormat/>
    <w:rsid w:val="002A6D7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95598"/>
    <w:rPr>
      <w:rFonts w:ascii="Arial" w:eastAsiaTheme="majorEastAsia" w:hAnsi="Arial" w:cstheme="majorBidi"/>
      <w:b/>
      <w:color w:val="1C5B9A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95598"/>
    <w:rPr>
      <w:rFonts w:ascii="Arial" w:eastAsiaTheme="majorEastAsia" w:hAnsi="Arial" w:cstheme="majorBidi"/>
      <w:b/>
      <w:color w:val="1C5B9A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695598"/>
    <w:rPr>
      <w:rFonts w:ascii="Arial" w:eastAsiaTheme="majorEastAsia" w:hAnsi="Arial" w:cstheme="majorBidi"/>
      <w:b/>
      <w:iCs/>
      <w:color w:val="1C5B9A"/>
      <w:sz w:val="22"/>
    </w:rPr>
  </w:style>
  <w:style w:type="paragraph" w:styleId="Header">
    <w:name w:val="header"/>
    <w:basedOn w:val="Normal"/>
    <w:link w:val="HeaderChar"/>
    <w:uiPriority w:val="99"/>
    <w:unhideWhenUsed/>
    <w:rsid w:val="008432C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2C3"/>
    <w:rPr>
      <w:rFonts w:ascii="Arial" w:hAnsi="Arial"/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8432C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2C3"/>
    <w:rPr>
      <w:rFonts w:ascii="Arial" w:hAnsi="Arial"/>
      <w:color w:val="000000" w:themeColor="text1"/>
      <w:sz w:val="20"/>
    </w:rPr>
  </w:style>
  <w:style w:type="paragraph" w:customStyle="1" w:styleId="BasicParagraph">
    <w:name w:val="[Basic Paragraph]"/>
    <w:basedOn w:val="Normal"/>
    <w:uiPriority w:val="99"/>
    <w:rsid w:val="000C648D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PageNumber">
    <w:name w:val="page number"/>
    <w:basedOn w:val="DefaultParagraphFont"/>
    <w:uiPriority w:val="99"/>
    <w:semiHidden/>
    <w:unhideWhenUsed/>
    <w:rsid w:val="000C648D"/>
  </w:style>
  <w:style w:type="character" w:styleId="Hyperlink">
    <w:name w:val="Hyperlink"/>
    <w:basedOn w:val="DefaultParagraphFont"/>
    <w:uiPriority w:val="99"/>
    <w:unhideWhenUsed/>
    <w:rsid w:val="000C64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648D"/>
    <w:rPr>
      <w:color w:val="605E5C"/>
      <w:shd w:val="clear" w:color="auto" w:fill="E1DFDD"/>
    </w:rPr>
  </w:style>
  <w:style w:type="paragraph" w:customStyle="1" w:styleId="Level3Number">
    <w:name w:val="Level 3 Number"/>
    <w:basedOn w:val="Normal"/>
    <w:uiPriority w:val="8"/>
    <w:qFormat/>
    <w:rsid w:val="0045427C"/>
    <w:pPr>
      <w:numPr>
        <w:ilvl w:val="2"/>
        <w:numId w:val="13"/>
      </w:numPr>
      <w:spacing w:after="240" w:line="240" w:lineRule="auto"/>
    </w:pPr>
    <w:rPr>
      <w:b/>
      <w:color w:val="0070C0"/>
      <w:sz w:val="22"/>
      <w:szCs w:val="20"/>
    </w:rPr>
  </w:style>
  <w:style w:type="table" w:styleId="TableGrid">
    <w:name w:val="Table Grid"/>
    <w:basedOn w:val="TableNormal"/>
    <w:uiPriority w:val="39"/>
    <w:rsid w:val="000535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3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\OneDrive\Documents\Custom%20Office%20Templates\KMS%20Sample%20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5985CEA767641AD5D8380B1017D6D" ma:contentTypeVersion="14" ma:contentTypeDescription="Create a new document." ma:contentTypeScope="" ma:versionID="237f67225427c9b3bb7b64605755d17e">
  <xsd:schema xmlns:xsd="http://www.w3.org/2001/XMLSchema" xmlns:xs="http://www.w3.org/2001/XMLSchema" xmlns:p="http://schemas.microsoft.com/office/2006/metadata/properties" xmlns:ns2="e17bd5b9-2107-4ce2-98e2-96fa5465ebae" xmlns:ns3="1f647568-cf71-4b9b-a119-3b796b69a221" targetNamespace="http://schemas.microsoft.com/office/2006/metadata/properties" ma:root="true" ma:fieldsID="88a649d1584b8f7b55c199d191d35e17" ns2:_="" ns3:_="">
    <xsd:import namespace="e17bd5b9-2107-4ce2-98e2-96fa5465ebae"/>
    <xsd:import namespace="1f647568-cf71-4b9b-a119-3b796b69a2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Imag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bd5b9-2107-4ce2-98e2-96fa5465eb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Image" ma:index="19" nillable="true" ma:displayName="Image" ma:format="Thumbnail" ma:internalName="Imag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647568-cf71-4b9b-a119-3b796b69a2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e17bd5b9-2107-4ce2-98e2-96fa5465eb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1BD802-65AA-4D72-818A-72E470DAD5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7bd5b9-2107-4ce2-98e2-96fa5465ebae"/>
    <ds:schemaRef ds:uri="1f647568-cf71-4b9b-a119-3b796b69a2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EA1623-9D9F-4F20-8A39-8678C5C484D2}">
  <ds:schemaRefs>
    <ds:schemaRef ds:uri="http://schemas.microsoft.com/office/2006/metadata/properties"/>
    <ds:schemaRef ds:uri="http://schemas.microsoft.com/office/infopath/2007/PartnerControls"/>
    <ds:schemaRef ds:uri="e17bd5b9-2107-4ce2-98e2-96fa5465ebae"/>
  </ds:schemaRefs>
</ds:datastoreItem>
</file>

<file path=customXml/itemProps3.xml><?xml version="1.0" encoding="utf-8"?>
<ds:datastoreItem xmlns:ds="http://schemas.openxmlformats.org/officeDocument/2006/customXml" ds:itemID="{94DF71B8-672F-4A39-AB67-71F9097B6A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KMS Sample Document</Template>
  <TotalTime>3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Corbett</dc:creator>
  <cp:keywords/>
  <dc:description/>
  <cp:lastModifiedBy>David Lamb</cp:lastModifiedBy>
  <cp:revision>5</cp:revision>
  <dcterms:created xsi:type="dcterms:W3CDTF">2023-08-15T17:27:00Z</dcterms:created>
  <dcterms:modified xsi:type="dcterms:W3CDTF">2023-09-09T10:39:00Z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0x01010079D5985CEA767641AD5D8380B1017D6D</vt:lpwstr>
  </property>
</Properties>
</file>